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97F4" w14:textId="77777777" w:rsidR="003341E0" w:rsidRPr="00D5048F" w:rsidRDefault="003341E0" w:rsidP="00911D9F">
      <w:pPr>
        <w:pStyle w:val="Heading2"/>
        <w:spacing w:before="0" w:line="200" w:lineRule="exact"/>
        <w:rPr>
          <w:rFonts w:ascii="Arial" w:hAnsi="Arial" w:cs="Arial"/>
          <w:b w:val="0"/>
          <w:sz w:val="21"/>
          <w:szCs w:val="21"/>
        </w:rPr>
      </w:pPr>
    </w:p>
    <w:sdt>
      <w:sdtPr>
        <w:rPr>
          <w:rFonts w:ascii="Gill Sans MT" w:hAnsi="Gill Sans MT"/>
          <w:b w:val="0"/>
          <w:sz w:val="21"/>
          <w:szCs w:val="21"/>
        </w:rPr>
        <w:id w:val="-804547195"/>
        <w:placeholder>
          <w:docPart w:val="1176BB9EDA4241B4888240DBC1886484"/>
        </w:placeholder>
      </w:sdtPr>
      <w:sdtEndPr>
        <w:rPr>
          <w:rFonts w:ascii="Arial Nova Light" w:hAnsi="Arial Nova Light" w:cs="Arial"/>
          <w:bCs/>
          <w:sz w:val="22"/>
          <w:szCs w:val="20"/>
        </w:rPr>
      </w:sdtEndPr>
      <w:sdtContent>
        <w:sdt>
          <w:sdtPr>
            <w:rPr>
              <w:rFonts w:ascii="Gill Sans MT" w:hAnsi="Gill Sans MT"/>
              <w:b w:val="0"/>
              <w:sz w:val="21"/>
              <w:szCs w:val="21"/>
            </w:rPr>
            <w:id w:val="9347893"/>
            <w:lock w:val="sdtContentLocked"/>
            <w:placeholder>
              <w:docPart w:val="8613C452CBFA4B9A895730AB87A189B0"/>
            </w:placeholder>
          </w:sdtPr>
          <w:sdtEndPr>
            <w:rPr>
              <w:rFonts w:ascii="Arial Nova Light" w:hAnsi="Arial Nova Light" w:cs="Arial"/>
              <w:bCs/>
              <w:sz w:val="22"/>
              <w:szCs w:val="20"/>
            </w:rPr>
          </w:sdtEndPr>
          <w:sdtContent>
            <w:p w14:paraId="43AA2E54" w14:textId="3EEC7A89" w:rsidR="00C508DE" w:rsidRPr="00DC3CC1" w:rsidRDefault="00967F98" w:rsidP="00395205">
              <w:pPr>
                <w:pStyle w:val="Heading2"/>
                <w:spacing w:before="0" w:line="276" w:lineRule="auto"/>
                <w:rPr>
                  <w:rFonts w:cs="Arial"/>
                  <w:b w:val="0"/>
                  <w:sz w:val="18"/>
                  <w:szCs w:val="18"/>
                </w:rPr>
              </w:pPr>
              <w:r>
                <w:rPr>
                  <w:rFonts w:cs="Arial"/>
                  <w:b w:val="0"/>
                  <w:sz w:val="18"/>
                  <w:szCs w:val="18"/>
                </w:rPr>
                <w:t xml:space="preserve">Hexagon </w:t>
              </w:r>
              <w:r w:rsidR="00243C32">
                <w:rPr>
                  <w:rFonts w:cs="Arial"/>
                  <w:b w:val="0"/>
                  <w:sz w:val="18"/>
                  <w:szCs w:val="18"/>
                </w:rPr>
                <w:t xml:space="preserve">Music Centre   Coltman Avenue    Beverley   </w:t>
              </w:r>
              <w:r w:rsidR="00D932AE" w:rsidRPr="00DC3CC1">
                <w:rPr>
                  <w:rFonts w:cs="Arial"/>
                  <w:b w:val="0"/>
                  <w:sz w:val="18"/>
                  <w:szCs w:val="18"/>
                </w:rPr>
                <w:t xml:space="preserve">East Riding of Yorkshire </w:t>
              </w:r>
              <w:r w:rsidR="0058353B" w:rsidRPr="00DC3CC1">
                <w:rPr>
                  <w:rFonts w:cs="Arial"/>
                  <w:b w:val="0"/>
                  <w:sz w:val="18"/>
                  <w:szCs w:val="18"/>
                </w:rPr>
                <w:t xml:space="preserve"> </w:t>
              </w:r>
              <w:r w:rsidR="00CE642D" w:rsidRPr="00DC3CC1">
                <w:rPr>
                  <w:rFonts w:cs="Arial"/>
                  <w:b w:val="0"/>
                  <w:sz w:val="18"/>
                  <w:szCs w:val="18"/>
                </w:rPr>
                <w:t xml:space="preserve"> </w:t>
              </w:r>
              <w:r w:rsidR="00C508DE" w:rsidRPr="00DC3CC1">
                <w:rPr>
                  <w:rFonts w:cs="Arial"/>
                  <w:b w:val="0"/>
                  <w:sz w:val="18"/>
                  <w:szCs w:val="18"/>
                </w:rPr>
                <w:t>HU17 9</w:t>
              </w:r>
              <w:r w:rsidR="00243C32">
                <w:rPr>
                  <w:rFonts w:cs="Arial"/>
                  <w:b w:val="0"/>
                  <w:sz w:val="18"/>
                  <w:szCs w:val="18"/>
                </w:rPr>
                <w:t>LP</w:t>
              </w:r>
              <w:r w:rsidR="0058353B" w:rsidRPr="00DC3CC1">
                <w:rPr>
                  <w:rFonts w:cs="Arial"/>
                  <w:b w:val="0"/>
                  <w:sz w:val="18"/>
                  <w:szCs w:val="18"/>
                </w:rPr>
                <w:t xml:space="preserve"> </w:t>
              </w:r>
            </w:p>
            <w:p w14:paraId="72C01950" w14:textId="77777777" w:rsidR="00397BA8" w:rsidRDefault="000D382D" w:rsidP="00397BA8">
              <w:pPr>
                <w:spacing w:before="0" w:line="480" w:lineRule="auto"/>
                <w:rPr>
                  <w:rFonts w:ascii="Arial" w:hAnsi="Arial" w:cs="Arial"/>
                  <w:sz w:val="17"/>
                  <w:szCs w:val="17"/>
                </w:rPr>
              </w:pPr>
              <w:r w:rsidRPr="00DC3CC1">
                <w:rPr>
                  <w:rFonts w:cs="Arial"/>
                  <w:sz w:val="18"/>
                  <w:szCs w:val="18"/>
                </w:rPr>
                <w:t>Tom Chamberlain</w:t>
              </w:r>
              <w:r w:rsidRPr="00DC3CC1">
                <w:rPr>
                  <w:rFonts w:ascii="Arial Nova Light" w:hAnsi="Arial Nova Light" w:cs="Arial"/>
                  <w:sz w:val="18"/>
                  <w:szCs w:val="18"/>
                </w:rPr>
                <w:t xml:space="preserve">   </w:t>
              </w:r>
              <w:r w:rsidR="0084793F" w:rsidRPr="0084793F">
                <w:rPr>
                  <w:rFonts w:ascii="Arial Nova Light" w:hAnsi="Arial Nova Light" w:cs="Arial"/>
                  <w:sz w:val="18"/>
                  <w:szCs w:val="18"/>
                </w:rPr>
                <w:t>Director of Education, Schools and Inclusion</w:t>
              </w:r>
            </w:p>
            <w:p w14:paraId="4E98193C" w14:textId="77777777" w:rsidR="007D6658" w:rsidRDefault="00F77645" w:rsidP="00397BA8">
              <w:pPr>
                <w:spacing w:before="0" w:after="120" w:line="276" w:lineRule="auto"/>
                <w:rPr>
                  <w:rFonts w:ascii="Arial Nova Light" w:hAnsi="Arial Nova Light" w:cs="Arial"/>
                  <w:bCs/>
                </w:rPr>
              </w:pPr>
            </w:p>
          </w:sdtContent>
        </w:sdt>
      </w:sdtContent>
    </w:sdt>
    <w:bookmarkStart w:id="0" w:name="_Hlk178245218" w:displacedByCustomXml="prev"/>
    <w:p w14:paraId="42758D46" w14:textId="77777777" w:rsidR="00E318E0" w:rsidRPr="002C52BE"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7B99C13D" w14:textId="77777777" w:rsidR="00B31568" w:rsidRPr="00794545" w:rsidRDefault="00B31568" w:rsidP="00B31568">
      <w:pPr>
        <w:tabs>
          <w:tab w:val="left" w:pos="540"/>
          <w:tab w:val="left" w:pos="5760"/>
          <w:tab w:val="left" w:pos="7380"/>
        </w:tabs>
        <w:spacing w:before="0"/>
        <w:rPr>
          <w:rFonts w:ascii="Arial Nova Light" w:hAnsi="Arial Nova Light" w:cs="Arial"/>
          <w:b/>
          <w:szCs w:val="22"/>
          <w:lang w:eastAsia="en-GB"/>
        </w:rPr>
      </w:pPr>
      <w:r w:rsidRPr="00794545">
        <w:rPr>
          <w:rFonts w:ascii="Arial Nova Light" w:hAnsi="Arial Nova Light" w:cs="Arial"/>
          <w:b/>
          <w:szCs w:val="22"/>
          <w:lang w:eastAsia="en-GB"/>
        </w:rPr>
        <w:t>EAST RIDING YOUTH JAZZ COLLECTIVE (ERYJC)</w:t>
      </w:r>
    </w:p>
    <w:p w14:paraId="54974ACD" w14:textId="77777777" w:rsidR="00B31568" w:rsidRPr="00794545" w:rsidRDefault="00B31568" w:rsidP="00B31568">
      <w:pPr>
        <w:tabs>
          <w:tab w:val="left" w:pos="540"/>
          <w:tab w:val="left" w:pos="5760"/>
          <w:tab w:val="left" w:pos="7380"/>
        </w:tabs>
        <w:spacing w:before="0"/>
        <w:jc w:val="both"/>
        <w:rPr>
          <w:rFonts w:ascii="Arial Nova Light" w:hAnsi="Arial Nova Light" w:cs="Arial"/>
          <w:b/>
          <w:szCs w:val="22"/>
          <w:lang w:eastAsia="en-GB"/>
        </w:rPr>
      </w:pPr>
    </w:p>
    <w:p w14:paraId="4B1D8E3D"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This group was set up in March 2002 to provide instrumentalists residing in East Riding of Yorkshire with the opportunity to play in a jazz ensemble with players of similar age and abilities.  To be a member of the Youth Jazz Collective you should be under 19 years of age, in full-time education and be recommended by your teacher as a suitable candidate to apply for membership.</w:t>
      </w:r>
    </w:p>
    <w:p w14:paraId="47E685FD"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71AF0DDA"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The rehearsals take place alternate Saturday mornings from 9.15am to 11.30am at the Hexagon Music Centre, Coltman Avenue, Beverley, HU17 9LP.  There are various performance opportunities throughout the East Riding during the school year.</w:t>
      </w:r>
    </w:p>
    <w:p w14:paraId="63B36751"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748F89D4" w14:textId="0BA16562"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To help offset costs there is a subscription fee, currently £4</w:t>
      </w:r>
      <w:r w:rsidR="002F590E">
        <w:rPr>
          <w:rFonts w:ascii="Arial Nova Light" w:hAnsi="Arial Nova Light" w:cs="Arial"/>
          <w:szCs w:val="22"/>
          <w:lang w:eastAsia="en-GB"/>
        </w:rPr>
        <w:t>4</w:t>
      </w:r>
      <w:r w:rsidRPr="00794545">
        <w:rPr>
          <w:rFonts w:ascii="Arial Nova Light" w:hAnsi="Arial Nova Light" w:cs="Arial"/>
          <w:szCs w:val="22"/>
          <w:lang w:eastAsia="en-GB"/>
        </w:rPr>
        <w:t>.00 per term, for membership of the band, which will be collected each term, and a remission policy is in place for cases of hardship.  If you wish to apply for remission please write in confidence to Mrs E Calvert at the above address. Pupils who are entitled to free school meals will be exempt from this charge so please ensure that this is noted on your application.  All notifications of free school meals are verified and authorised by local authority departments. </w:t>
      </w:r>
    </w:p>
    <w:p w14:paraId="41A79070"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4813612E" w14:textId="77777777" w:rsidR="00A56A3C" w:rsidRPr="00794545" w:rsidRDefault="00A56A3C" w:rsidP="00A56A3C">
      <w:pPr>
        <w:spacing w:before="0"/>
        <w:jc w:val="both"/>
        <w:rPr>
          <w:rFonts w:ascii="Arial Nova Light" w:hAnsi="Arial Nova Light"/>
          <w:szCs w:val="22"/>
        </w:rPr>
      </w:pPr>
      <w:bookmarkStart w:id="1" w:name="_Hlk218766565"/>
      <w:r w:rsidRPr="00794545">
        <w:rPr>
          <w:rFonts w:ascii="Arial Nova Light" w:hAnsi="Arial Nova Light"/>
          <w:szCs w:val="22"/>
        </w:rPr>
        <w:t>We have introduced a new </w:t>
      </w:r>
      <w:r w:rsidRPr="00794545">
        <w:rPr>
          <w:rFonts w:ascii="Arial Nova Light" w:hAnsi="Arial Nova Light"/>
          <w:b/>
          <w:bCs/>
          <w:szCs w:val="22"/>
        </w:rPr>
        <w:t>“Pay &amp; Play” </w:t>
      </w:r>
      <w:r w:rsidRPr="00794545">
        <w:rPr>
          <w:rFonts w:ascii="Arial Nova Light" w:hAnsi="Arial Nova Light"/>
          <w:szCs w:val="22"/>
        </w:rPr>
        <w:t>billing system for all our offers, including instrument hire, ensembles and lessons (where applicable). Under this new system, </w:t>
      </w:r>
      <w:r w:rsidRPr="00794545">
        <w:rPr>
          <w:rFonts w:ascii="Arial Nova Light" w:hAnsi="Arial Nova Light"/>
          <w:b/>
          <w:bCs/>
          <w:szCs w:val="22"/>
        </w:rPr>
        <w:t>invoices must be paid before the start of ensemble participation</w:t>
      </w:r>
      <w:r w:rsidRPr="00794545">
        <w:rPr>
          <w:rFonts w:ascii="Arial Nova Light" w:hAnsi="Arial Nova Light"/>
          <w:szCs w:val="22"/>
        </w:rPr>
        <w:t>. </w:t>
      </w:r>
    </w:p>
    <w:p w14:paraId="2A83FC74" w14:textId="77777777" w:rsidR="00A56A3C" w:rsidRPr="00794545" w:rsidRDefault="00A56A3C" w:rsidP="00A56A3C">
      <w:pPr>
        <w:spacing w:before="0"/>
        <w:jc w:val="both"/>
        <w:rPr>
          <w:rFonts w:ascii="Arial Nova Light" w:hAnsi="Arial Nova Light"/>
          <w:szCs w:val="22"/>
        </w:rPr>
      </w:pPr>
      <w:r w:rsidRPr="00794545">
        <w:rPr>
          <w:rFonts w:ascii="Arial Nova Light" w:hAnsi="Arial Nova Light"/>
          <w:szCs w:val="22"/>
        </w:rPr>
        <w:t>The system continues to be administered through EEPOS and all your invoices (paid and outstanding) can be viewed and paid through the web browser version of the parent portal. If you haven’t yet logged into the system, please contact our admin team (</w:t>
      </w:r>
      <w:hyperlink r:id="rId6" w:tooltip="mailto:schools.music@eastriding.gov.uk" w:history="1">
        <w:r w:rsidRPr="00794545">
          <w:rPr>
            <w:rStyle w:val="Hyperlink"/>
            <w:rFonts w:ascii="Arial Nova Light" w:hAnsi="Arial Nova Light"/>
            <w:szCs w:val="22"/>
          </w:rPr>
          <w:t>schools.music@eastriding.gov.uk</w:t>
        </w:r>
      </w:hyperlink>
      <w:r w:rsidRPr="00794545">
        <w:rPr>
          <w:rFonts w:ascii="Arial Nova Light" w:hAnsi="Arial Nova Light"/>
          <w:szCs w:val="22"/>
        </w:rPr>
        <w:t>) to get fresh login details. </w:t>
      </w:r>
    </w:p>
    <w:p w14:paraId="2478ABCF" w14:textId="77777777" w:rsidR="00A56A3C" w:rsidRPr="00794545" w:rsidRDefault="00A56A3C" w:rsidP="00A56A3C">
      <w:pPr>
        <w:spacing w:before="0"/>
        <w:jc w:val="both"/>
        <w:rPr>
          <w:rFonts w:ascii="Arial Nova Light" w:hAnsi="Arial Nova Light"/>
          <w:szCs w:val="22"/>
        </w:rPr>
      </w:pPr>
      <w:r w:rsidRPr="00794545">
        <w:rPr>
          <w:rFonts w:ascii="Arial Nova Light" w:hAnsi="Arial Nova Light"/>
          <w:szCs w:val="22"/>
        </w:rPr>
        <w:t xml:space="preserve">Membership is also on the understanding that your parents organise your travel arrangements to and from the rehearsals and the concerts. </w:t>
      </w:r>
    </w:p>
    <w:bookmarkEnd w:id="1"/>
    <w:p w14:paraId="0C0D7F83"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7CE1834D"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As I am sure you will realise being a member of the East Riding Youth Jazz Collective implies a commitment to practise the music, regularly attend rehearsals and play in all concerts. In the event that it is not possible to attend a particular concert we ask that you give us a term’s notice in writing so that appropriate arrangements can be made.</w:t>
      </w:r>
    </w:p>
    <w:p w14:paraId="72772272"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5F716AD2"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I hope that you will be excited by the thought of joining this group and look forward to receiving your application form.</w:t>
      </w:r>
    </w:p>
    <w:p w14:paraId="1D1BDA6D"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50973CCC"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55043699"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1DAF7948"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p>
    <w:p w14:paraId="6FCC6FA2"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Mrs E Calvert</w:t>
      </w:r>
    </w:p>
    <w:p w14:paraId="10E387B3" w14:textId="77777777" w:rsidR="00B31568" w:rsidRPr="00794545" w:rsidRDefault="00B31568" w:rsidP="00B31568">
      <w:pPr>
        <w:tabs>
          <w:tab w:val="left" w:pos="540"/>
          <w:tab w:val="left" w:pos="5760"/>
          <w:tab w:val="left" w:pos="7380"/>
        </w:tabs>
        <w:spacing w:before="0"/>
        <w:jc w:val="both"/>
        <w:rPr>
          <w:rFonts w:ascii="Arial Nova Light" w:hAnsi="Arial Nova Light" w:cs="Arial"/>
          <w:szCs w:val="22"/>
          <w:lang w:eastAsia="en-GB"/>
        </w:rPr>
      </w:pPr>
      <w:r w:rsidRPr="00794545">
        <w:rPr>
          <w:rFonts w:ascii="Arial Nova Light" w:hAnsi="Arial Nova Light" w:cs="Arial"/>
          <w:szCs w:val="22"/>
          <w:lang w:eastAsia="en-GB"/>
        </w:rPr>
        <w:t>Head of Schools’ Music Service</w:t>
      </w:r>
    </w:p>
    <w:p w14:paraId="32B97E10" w14:textId="77777777" w:rsidR="00E318E0" w:rsidRPr="00794545"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4EF95EE3" w14:textId="67C6D113" w:rsidR="00E318E0" w:rsidRPr="00794545" w:rsidRDefault="00E318E0">
      <w:pPr>
        <w:spacing w:before="0"/>
        <w:jc w:val="left"/>
        <w:rPr>
          <w:rFonts w:ascii="Arial Nova Light" w:hAnsi="Arial Nova Light" w:cs="Arial"/>
          <w:bCs/>
          <w:szCs w:val="22"/>
        </w:rPr>
      </w:pPr>
      <w:r w:rsidRPr="00794545">
        <w:rPr>
          <w:rFonts w:ascii="Arial Nova Light" w:hAnsi="Arial Nova Light" w:cs="Arial"/>
          <w:bCs/>
          <w:szCs w:val="22"/>
        </w:rPr>
        <w:br w:type="page"/>
      </w:r>
    </w:p>
    <w:p w14:paraId="0C65B432" w14:textId="77777777" w:rsidR="002C52BE" w:rsidRPr="00794545" w:rsidRDefault="002C52BE">
      <w:pPr>
        <w:spacing w:before="0"/>
        <w:jc w:val="left"/>
        <w:rPr>
          <w:rFonts w:ascii="Arial Nova Light" w:hAnsi="Arial Nova Light" w:cs="Arial"/>
          <w:bCs/>
          <w:szCs w:val="22"/>
        </w:rPr>
      </w:pPr>
    </w:p>
    <w:p w14:paraId="5ECA0F2B" w14:textId="77777777" w:rsidR="00B31568" w:rsidRPr="00794545" w:rsidRDefault="00B31568" w:rsidP="00B31568">
      <w:pPr>
        <w:autoSpaceDN w:val="0"/>
        <w:spacing w:before="0"/>
        <w:ind w:left="-567" w:firstLine="567"/>
        <w:rPr>
          <w:rFonts w:ascii="Arial Nova Light" w:hAnsi="Arial Nova Light" w:cs="Arial"/>
          <w:b/>
          <w:szCs w:val="22"/>
        </w:rPr>
      </w:pPr>
      <w:bookmarkStart w:id="2" w:name="_Hlk206667882"/>
      <w:r w:rsidRPr="00794545">
        <w:rPr>
          <w:rFonts w:ascii="Arial Nova Light" w:hAnsi="Arial Nova Light" w:cs="Arial"/>
          <w:b/>
          <w:szCs w:val="22"/>
        </w:rPr>
        <w:t>APPLICATION FORM</w:t>
      </w:r>
    </w:p>
    <w:p w14:paraId="08B4C38F" w14:textId="77777777" w:rsidR="00B31568" w:rsidRPr="00794545" w:rsidRDefault="00B31568" w:rsidP="00B31568">
      <w:pPr>
        <w:autoSpaceDN w:val="0"/>
        <w:spacing w:before="0"/>
        <w:ind w:left="-567" w:firstLine="567"/>
        <w:rPr>
          <w:rFonts w:ascii="Arial Nova Light" w:hAnsi="Arial Nova Light" w:cs="Arial"/>
          <w:b/>
          <w:szCs w:val="22"/>
        </w:rPr>
      </w:pPr>
    </w:p>
    <w:p w14:paraId="19BEFDBF" w14:textId="77777777" w:rsidR="00B31568" w:rsidRPr="00794545" w:rsidRDefault="00B31568" w:rsidP="00B31568">
      <w:pPr>
        <w:spacing w:before="0"/>
        <w:rPr>
          <w:rFonts w:ascii="Arial Nova Light" w:hAnsi="Arial Nova Light" w:cs="Arial"/>
          <w:b/>
          <w:szCs w:val="22"/>
          <w:lang w:eastAsia="en-GB"/>
        </w:rPr>
      </w:pPr>
      <w:r w:rsidRPr="00794545">
        <w:rPr>
          <w:rFonts w:ascii="Arial Nova Light" w:hAnsi="Arial Nova Light" w:cs="Arial"/>
          <w:b/>
          <w:szCs w:val="22"/>
          <w:lang w:eastAsia="en-GB"/>
        </w:rPr>
        <w:t>EAST RIDING YOUTH JAZZ COLLECTIVE (ERYJC)</w:t>
      </w:r>
    </w:p>
    <w:p w14:paraId="4F195616" w14:textId="77777777" w:rsidR="00B31568" w:rsidRPr="00794545" w:rsidRDefault="00B31568" w:rsidP="00B31568">
      <w:pPr>
        <w:spacing w:before="0"/>
        <w:rPr>
          <w:rFonts w:ascii="Arial Nova Light" w:hAnsi="Arial Nova Light" w:cs="Arial"/>
          <w:b/>
          <w:szCs w:val="22"/>
          <w:lang w:eastAsia="en-GB"/>
        </w:rPr>
      </w:pPr>
      <w:r w:rsidRPr="00794545">
        <w:rPr>
          <w:rFonts w:ascii="Arial Nova Light" w:hAnsi="Arial Nova Light" w:cs="Arial"/>
          <w:b/>
          <w:szCs w:val="22"/>
          <w:lang w:eastAsia="en-GB"/>
        </w:rPr>
        <w:t>(Please complete in block capitals)</w:t>
      </w:r>
    </w:p>
    <w:p w14:paraId="1A0871B2" w14:textId="77777777" w:rsidR="00B31568" w:rsidRPr="00794545" w:rsidRDefault="00B31568" w:rsidP="00B31568">
      <w:pPr>
        <w:spacing w:before="0"/>
        <w:jc w:val="left"/>
        <w:rPr>
          <w:rFonts w:ascii="Arial Nova Light" w:hAnsi="Arial Nova Light" w:cs="Arial"/>
          <w:b/>
          <w:szCs w:val="22"/>
          <w:lang w:eastAsia="en-GB"/>
        </w:rPr>
      </w:pPr>
    </w:p>
    <w:p w14:paraId="50FE7C20" w14:textId="3B4EE776"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Applicant's name ……………………………………………………………………………….……..</w:t>
      </w:r>
    </w:p>
    <w:p w14:paraId="4DECB5E2" w14:textId="5D128084"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Address……………………………………………………………………………………………...….</w:t>
      </w:r>
    </w:p>
    <w:p w14:paraId="0D0A8C47" w14:textId="77777777"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w:t>
      </w:r>
      <w:r w:rsidRPr="00794545">
        <w:rPr>
          <w:rFonts w:ascii="Arial Nova Light" w:hAnsi="Arial Nova Light" w:cs="Arial"/>
          <w:szCs w:val="22"/>
          <w:lang w:eastAsia="en-GB"/>
        </w:rPr>
        <w:tab/>
        <w:t>Postcode…………………………….….…</w:t>
      </w:r>
    </w:p>
    <w:p w14:paraId="68B425DB" w14:textId="77777777"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Telephone no …………………………………………</w:t>
      </w:r>
      <w:r w:rsidRPr="00794545">
        <w:rPr>
          <w:rFonts w:ascii="Arial Nova Light" w:hAnsi="Arial Nova Light" w:cs="Arial"/>
          <w:szCs w:val="22"/>
          <w:lang w:eastAsia="en-GB"/>
        </w:rPr>
        <w:tab/>
        <w:t>Date of birth ……………………………....</w:t>
      </w:r>
    </w:p>
    <w:p w14:paraId="621D26E3" w14:textId="77777777"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Gender</w:t>
      </w:r>
      <w:r w:rsidRPr="00794545">
        <w:rPr>
          <w:rFonts w:ascii="Arial Nova Light" w:hAnsi="Arial Nova Light" w:cs="Arial"/>
          <w:szCs w:val="22"/>
          <w:lang w:eastAsia="en-GB"/>
        </w:rPr>
        <w:tab/>
        <w:t>:  Male/Female/Transgender/Other/Prefer not to say (please delete as applicable)</w:t>
      </w:r>
    </w:p>
    <w:p w14:paraId="1369B4A0" w14:textId="29D94250"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Parent’s email address…………………………………………………………………..………….…</w:t>
      </w:r>
    </w:p>
    <w:p w14:paraId="59430FA7" w14:textId="0ED1C24B"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 xml:space="preserve">Parent’s mobile number </w:t>
      </w:r>
      <w:r w:rsidR="00A56A3C" w:rsidRPr="00794545">
        <w:rPr>
          <w:rFonts w:ascii="Arial Nova Light" w:hAnsi="Arial Nova Light" w:cs="Arial"/>
          <w:szCs w:val="22"/>
          <w:lang w:eastAsia="en-GB"/>
        </w:rPr>
        <w:t>……………………...</w:t>
      </w:r>
      <w:r w:rsidRPr="00794545">
        <w:rPr>
          <w:rFonts w:ascii="Arial Nova Light" w:hAnsi="Arial Nova Light" w:cs="Arial"/>
          <w:szCs w:val="22"/>
          <w:lang w:eastAsia="en-GB"/>
        </w:rPr>
        <w:t xml:space="preserve"> ……………………………………………………....</w:t>
      </w:r>
    </w:p>
    <w:p w14:paraId="7CBC55FA" w14:textId="201778D0"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Instrument played ……………………………………………………………………………….…….</w:t>
      </w:r>
    </w:p>
    <w:p w14:paraId="603B4FA1" w14:textId="3F827491"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Last exam taken and mark (eg Grade 4, 100) ………………………………….………….……....</w:t>
      </w:r>
    </w:p>
    <w:p w14:paraId="5E6ABE69" w14:textId="0ABEB093"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School attended ……………………………………………………………………..……………...…</w:t>
      </w:r>
    </w:p>
    <w:p w14:paraId="4017A3B4" w14:textId="77777777" w:rsidR="00B31568" w:rsidRPr="00794545" w:rsidRDefault="00B31568" w:rsidP="00B31568">
      <w:pPr>
        <w:keepNext/>
        <w:spacing w:before="0"/>
        <w:jc w:val="left"/>
        <w:outlineLvl w:val="0"/>
        <w:rPr>
          <w:rFonts w:ascii="Arial Nova Light" w:hAnsi="Arial Nova Light" w:cs="Arial"/>
          <w:b/>
          <w:szCs w:val="22"/>
          <w:u w:val="single"/>
        </w:rPr>
      </w:pPr>
    </w:p>
    <w:p w14:paraId="65EFF6E5" w14:textId="77777777" w:rsidR="00B31568" w:rsidRPr="00794545" w:rsidRDefault="00B31568" w:rsidP="00B31568">
      <w:pPr>
        <w:keepNext/>
        <w:spacing w:before="0"/>
        <w:jc w:val="left"/>
        <w:outlineLvl w:val="0"/>
        <w:rPr>
          <w:rFonts w:ascii="Arial Nova Light" w:hAnsi="Arial Nova Light" w:cs="Arial"/>
          <w:b/>
          <w:szCs w:val="22"/>
        </w:rPr>
      </w:pPr>
      <w:r w:rsidRPr="00794545">
        <w:rPr>
          <w:rFonts w:ascii="Arial Nova Light" w:hAnsi="Arial Nova Light" w:cs="Arial"/>
          <w:b/>
          <w:szCs w:val="22"/>
        </w:rPr>
        <w:t>Important</w:t>
      </w:r>
    </w:p>
    <w:p w14:paraId="41DFAC79" w14:textId="77777777" w:rsidR="00B31568" w:rsidRPr="00794545" w:rsidRDefault="00B31568" w:rsidP="00B31568">
      <w:pPr>
        <w:spacing w:before="0"/>
        <w:jc w:val="left"/>
        <w:rPr>
          <w:rFonts w:ascii="Arial Nova Light" w:hAnsi="Arial Nova Light" w:cs="Arial"/>
          <w:szCs w:val="22"/>
        </w:rPr>
      </w:pPr>
      <w:r w:rsidRPr="00794545">
        <w:rPr>
          <w:rFonts w:ascii="Arial Nova Light" w:hAnsi="Arial Nova Light" w:cs="Arial"/>
          <w:szCs w:val="22"/>
        </w:rPr>
        <w:t xml:space="preserve">I endorse my pupil’s application to join the above ensemble. I consider them to be of the appropriate standard. </w:t>
      </w:r>
    </w:p>
    <w:p w14:paraId="3CE86C68" w14:textId="77777777" w:rsidR="00B31568" w:rsidRPr="00794545" w:rsidRDefault="00B31568" w:rsidP="00B31568">
      <w:pPr>
        <w:spacing w:before="0"/>
        <w:jc w:val="both"/>
        <w:rPr>
          <w:rFonts w:ascii="Arial Nova Light" w:hAnsi="Arial Nova Light" w:cs="Arial"/>
          <w:b/>
          <w:bCs/>
          <w:szCs w:val="22"/>
        </w:rPr>
      </w:pPr>
    </w:p>
    <w:p w14:paraId="3B93B270" w14:textId="77777777" w:rsidR="00B31568" w:rsidRPr="00794545" w:rsidRDefault="00B31568" w:rsidP="00B31568">
      <w:pPr>
        <w:spacing w:before="0"/>
        <w:jc w:val="both"/>
        <w:rPr>
          <w:rFonts w:ascii="Arial Nova Light" w:hAnsi="Arial Nova Light" w:cs="Arial"/>
          <w:szCs w:val="22"/>
        </w:rPr>
      </w:pPr>
      <w:r w:rsidRPr="00794545">
        <w:rPr>
          <w:rFonts w:ascii="Arial Nova Light" w:hAnsi="Arial Nova Light" w:cs="Arial"/>
          <w:b/>
          <w:bCs/>
          <w:szCs w:val="22"/>
        </w:rPr>
        <w:t>Instrumental teacher’s signature</w:t>
      </w:r>
      <w:r w:rsidRPr="00794545">
        <w:rPr>
          <w:rFonts w:ascii="Arial Nova Light" w:hAnsi="Arial Nova Light" w:cs="Arial"/>
          <w:szCs w:val="22"/>
        </w:rPr>
        <w:t xml:space="preserve"> ……………………………………………………….…………..</w:t>
      </w:r>
    </w:p>
    <w:p w14:paraId="2C3158AB" w14:textId="77777777" w:rsidR="00B31568" w:rsidRPr="00794545" w:rsidRDefault="00B31568" w:rsidP="00B31568">
      <w:pPr>
        <w:spacing w:before="0"/>
        <w:jc w:val="left"/>
        <w:rPr>
          <w:rFonts w:ascii="Arial Nova Light" w:hAnsi="Arial Nova Light" w:cs="Arial"/>
          <w:szCs w:val="22"/>
          <w:lang w:eastAsia="en-GB"/>
        </w:rPr>
      </w:pPr>
    </w:p>
    <w:p w14:paraId="7C2353C3" w14:textId="77777777"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szCs w:val="22"/>
          <w:lang w:eastAsia="en-GB"/>
        </w:rPr>
        <w:t>I would like to apply for membership of the Youth Jazz Collective</w:t>
      </w:r>
    </w:p>
    <w:p w14:paraId="72515028" w14:textId="77777777" w:rsidR="00B31568" w:rsidRPr="00794545" w:rsidRDefault="00B31568" w:rsidP="00B31568">
      <w:pPr>
        <w:spacing w:before="0"/>
        <w:jc w:val="left"/>
        <w:rPr>
          <w:rFonts w:ascii="Arial Nova Light" w:hAnsi="Arial Nova Light" w:cs="Arial"/>
          <w:szCs w:val="22"/>
          <w:lang w:eastAsia="en-GB"/>
        </w:rPr>
      </w:pPr>
    </w:p>
    <w:p w14:paraId="347CF329" w14:textId="77777777"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b/>
          <w:bCs/>
          <w:szCs w:val="22"/>
          <w:lang w:eastAsia="en-GB"/>
        </w:rPr>
        <w:t>Pupil’s signature</w:t>
      </w:r>
      <w:r w:rsidRPr="00794545">
        <w:rPr>
          <w:rFonts w:ascii="Arial Nova Light" w:hAnsi="Arial Nova Light" w:cs="Arial"/>
          <w:szCs w:val="22"/>
          <w:lang w:eastAsia="en-GB"/>
        </w:rPr>
        <w:t>……………………………………………………………………………………….</w:t>
      </w:r>
    </w:p>
    <w:p w14:paraId="388943A3" w14:textId="77777777" w:rsidR="00B31568" w:rsidRPr="00794545" w:rsidRDefault="00B31568" w:rsidP="00B31568">
      <w:pPr>
        <w:spacing w:before="0"/>
        <w:jc w:val="left"/>
        <w:rPr>
          <w:rFonts w:ascii="Arial Nova Light" w:hAnsi="Arial Nova Light" w:cs="Arial"/>
          <w:szCs w:val="22"/>
          <w:lang w:eastAsia="en-GB"/>
        </w:rPr>
      </w:pPr>
    </w:p>
    <w:p w14:paraId="04F49298" w14:textId="77777777"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szCs w:val="22"/>
          <w:lang w:eastAsia="en-GB"/>
        </w:rPr>
        <w:t>MEDICAL INFORMATION</w:t>
      </w:r>
    </w:p>
    <w:p w14:paraId="35A8848C" w14:textId="77777777"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szCs w:val="22"/>
          <w:lang w:eastAsia="en-GB"/>
        </w:rPr>
        <w:t>Does your child suffer from any conditions requiring medical treatment, including medication?</w:t>
      </w:r>
    </w:p>
    <w:p w14:paraId="1CF1B299" w14:textId="77777777"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 xml:space="preserve">If </w:t>
      </w:r>
      <w:r w:rsidRPr="00794545">
        <w:rPr>
          <w:rFonts w:ascii="Arial Nova Light" w:hAnsi="Arial Nova Light" w:cs="Arial"/>
          <w:b/>
          <w:szCs w:val="22"/>
          <w:lang w:eastAsia="en-GB"/>
        </w:rPr>
        <w:t xml:space="preserve">YES, </w:t>
      </w:r>
      <w:r w:rsidRPr="00794545">
        <w:rPr>
          <w:rFonts w:ascii="Arial Nova Light" w:hAnsi="Arial Nova Light" w:cs="Arial"/>
          <w:szCs w:val="22"/>
          <w:lang w:eastAsia="en-GB"/>
        </w:rPr>
        <w:t>please give brief details - continue overleaf if needed</w:t>
      </w:r>
    </w:p>
    <w:p w14:paraId="3A4042AC" w14:textId="46FB5BE5"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w:t>
      </w:r>
    </w:p>
    <w:p w14:paraId="4E4A936E" w14:textId="77777777" w:rsidR="00B31568" w:rsidRPr="00794545" w:rsidRDefault="00B31568" w:rsidP="00B31568">
      <w:pPr>
        <w:spacing w:before="0"/>
        <w:jc w:val="left"/>
        <w:rPr>
          <w:rFonts w:ascii="Arial Nova Light" w:hAnsi="Arial Nova Light" w:cs="Arial"/>
          <w:szCs w:val="22"/>
          <w:lang w:eastAsia="en-GB"/>
        </w:rPr>
      </w:pPr>
    </w:p>
    <w:p w14:paraId="1E06BFB9" w14:textId="77777777"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szCs w:val="22"/>
          <w:lang w:eastAsia="en-GB"/>
        </w:rPr>
        <w:t>SEND INFORMATION</w:t>
      </w:r>
    </w:p>
    <w:p w14:paraId="03F5F11B" w14:textId="77777777"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Please give details below (diagnosis/strategies)</w:t>
      </w:r>
    </w:p>
    <w:p w14:paraId="0D2F4492" w14:textId="77777777" w:rsidR="00B31568" w:rsidRPr="00794545" w:rsidRDefault="00B31568" w:rsidP="00B31568">
      <w:pPr>
        <w:spacing w:before="0" w:line="360" w:lineRule="auto"/>
        <w:jc w:val="left"/>
        <w:rPr>
          <w:rFonts w:ascii="Arial Nova Light" w:hAnsi="Arial Nova Light" w:cs="Arial"/>
          <w:szCs w:val="22"/>
          <w:lang w:eastAsia="en-GB"/>
        </w:rPr>
      </w:pPr>
      <w:r w:rsidRPr="00794545">
        <w:rPr>
          <w:rFonts w:ascii="Arial Nova Light" w:hAnsi="Arial Nova Light" w:cs="Arial"/>
          <w:szCs w:val="22"/>
          <w:lang w:eastAsia="en-GB"/>
        </w:rPr>
        <w:t>………………………………………………………………………………………………..</w:t>
      </w:r>
    </w:p>
    <w:p w14:paraId="221B9076" w14:textId="376BF274" w:rsidR="00794545" w:rsidRPr="00794545" w:rsidRDefault="00B31568" w:rsidP="00794545">
      <w:pPr>
        <w:spacing w:before="0"/>
        <w:jc w:val="left"/>
        <w:rPr>
          <w:rFonts w:ascii="Arial Nova Light" w:hAnsi="Arial Nova Light" w:cs="Arial"/>
          <w:szCs w:val="22"/>
          <w:lang w:eastAsia="en-GB"/>
        </w:rPr>
      </w:pPr>
      <w:r w:rsidRPr="00794545">
        <w:rPr>
          <w:rFonts w:ascii="Arial Nova Light" w:hAnsi="Arial Nova Light" w:cs="Arial"/>
          <w:szCs w:val="22"/>
          <w:lang w:eastAsia="en-GB"/>
        </w:rPr>
        <w:t xml:space="preserve">I endorse my child's application for the above ensemble. </w:t>
      </w:r>
      <w:r w:rsidRPr="00794545">
        <w:rPr>
          <w:rFonts w:ascii="Arial Nova Light" w:hAnsi="Arial Nova Light" w:cs="Arial"/>
          <w:color w:val="000000"/>
          <w:szCs w:val="22"/>
          <w:lang w:eastAsia="en-GB"/>
        </w:rPr>
        <w:t xml:space="preserve">I understand that photographs and video may be taken from time to time and I give my permission for these to be published (including on our social media pages) provided that my child is not identified by name. </w:t>
      </w:r>
      <w:bookmarkStart w:id="3" w:name="_Hlk218766603"/>
      <w:r w:rsidR="00794545" w:rsidRPr="00794545">
        <w:rPr>
          <w:rFonts w:ascii="Arial Nova Light" w:hAnsi="Arial Nova Light" w:cs="Arial"/>
          <w:szCs w:val="22"/>
          <w:lang w:eastAsia="en-GB"/>
        </w:rPr>
        <w:t>I agree to pay the subscription of £4</w:t>
      </w:r>
      <w:r w:rsidR="002F590E">
        <w:rPr>
          <w:rFonts w:ascii="Arial Nova Light" w:hAnsi="Arial Nova Light" w:cs="Arial"/>
          <w:szCs w:val="22"/>
          <w:lang w:eastAsia="en-GB"/>
        </w:rPr>
        <w:t>4</w:t>
      </w:r>
      <w:r w:rsidR="00794545" w:rsidRPr="00794545">
        <w:rPr>
          <w:rFonts w:ascii="Arial Nova Light" w:hAnsi="Arial Nova Light" w:cs="Arial"/>
          <w:szCs w:val="22"/>
          <w:lang w:eastAsia="en-GB"/>
        </w:rPr>
        <w:t xml:space="preserve"> per term before my child can attend their first rehearsal.</w:t>
      </w:r>
    </w:p>
    <w:bookmarkEnd w:id="3"/>
    <w:p w14:paraId="04297C25" w14:textId="1681B485" w:rsidR="00B31568" w:rsidRPr="00794545" w:rsidRDefault="00B31568" w:rsidP="00B31568">
      <w:pPr>
        <w:spacing w:before="0"/>
        <w:jc w:val="left"/>
        <w:rPr>
          <w:rFonts w:ascii="Arial Nova Light" w:hAnsi="Arial Nova Light" w:cs="Arial"/>
          <w:szCs w:val="22"/>
          <w:lang w:eastAsia="en-GB"/>
        </w:rPr>
      </w:pPr>
    </w:p>
    <w:p w14:paraId="468C4E4A" w14:textId="484237FF"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b/>
          <w:bCs/>
          <w:szCs w:val="22"/>
          <w:lang w:eastAsia="en-GB"/>
        </w:rPr>
        <w:t>Parent's signature</w:t>
      </w:r>
      <w:r w:rsidRPr="00794545">
        <w:rPr>
          <w:rFonts w:ascii="Arial Nova Light" w:hAnsi="Arial Nova Light" w:cs="Arial"/>
          <w:szCs w:val="22"/>
          <w:lang w:eastAsia="en-GB"/>
        </w:rPr>
        <w:t xml:space="preserve"> …………………………………….………….</w:t>
      </w:r>
      <w:r w:rsidRPr="00794545">
        <w:rPr>
          <w:rFonts w:ascii="Arial Nova Light" w:hAnsi="Arial Nova Light" w:cs="Arial"/>
          <w:szCs w:val="22"/>
          <w:lang w:eastAsia="en-GB"/>
        </w:rPr>
        <w:tab/>
        <w:t>Date ………………………</w:t>
      </w:r>
    </w:p>
    <w:p w14:paraId="0FA4453A" w14:textId="77777777" w:rsidR="00B31568" w:rsidRPr="00794545" w:rsidRDefault="00B31568" w:rsidP="00B31568">
      <w:pPr>
        <w:spacing w:before="0"/>
        <w:jc w:val="left"/>
        <w:rPr>
          <w:rFonts w:ascii="Arial Nova Light" w:hAnsi="Arial Nova Light" w:cs="Arial"/>
          <w:szCs w:val="22"/>
          <w:lang w:eastAsia="en-GB"/>
        </w:rPr>
      </w:pPr>
    </w:p>
    <w:p w14:paraId="2C007B78" w14:textId="3AE01F42" w:rsidR="00B31568" w:rsidRPr="00794545" w:rsidRDefault="00B31568" w:rsidP="00B31568">
      <w:pPr>
        <w:spacing w:before="0"/>
        <w:jc w:val="left"/>
        <w:rPr>
          <w:rFonts w:ascii="Arial Nova Light" w:hAnsi="Arial Nova Light" w:cs="Arial"/>
          <w:szCs w:val="22"/>
          <w:lang w:eastAsia="en-GB"/>
        </w:rPr>
      </w:pPr>
      <w:r w:rsidRPr="00794545">
        <w:rPr>
          <w:rFonts w:ascii="Arial Nova Light" w:hAnsi="Arial Nova Light" w:cs="Arial"/>
          <w:szCs w:val="22"/>
          <w:lang w:eastAsia="en-GB"/>
        </w:rPr>
        <w:t>Parent's full name (for invoicing) …………………………………………………………………….</w:t>
      </w:r>
    </w:p>
    <w:p w14:paraId="298D6351" w14:textId="77777777" w:rsidR="00B31568" w:rsidRPr="00794545" w:rsidRDefault="00B31568" w:rsidP="00B31568">
      <w:pPr>
        <w:spacing w:before="0"/>
        <w:jc w:val="both"/>
        <w:rPr>
          <w:rFonts w:ascii="Arial Nova Light" w:hAnsi="Arial Nova Light" w:cs="Arial"/>
          <w:szCs w:val="22"/>
          <w:lang w:eastAsia="en-GB"/>
        </w:rPr>
      </w:pPr>
    </w:p>
    <w:p w14:paraId="0740BBE9" w14:textId="310AEABA" w:rsidR="002C52BE" w:rsidRPr="00794545" w:rsidRDefault="00B31568" w:rsidP="00B31568">
      <w:pPr>
        <w:spacing w:before="0" w:line="259" w:lineRule="auto"/>
        <w:jc w:val="left"/>
        <w:rPr>
          <w:rFonts w:ascii="Arial Nova Light" w:hAnsi="Arial Nova Light" w:cs="Arial"/>
          <w:bCs/>
          <w:szCs w:val="22"/>
        </w:rPr>
      </w:pPr>
      <w:r w:rsidRPr="00794545">
        <w:rPr>
          <w:rFonts w:ascii="Arial Nova Light" w:hAnsi="Arial Nova Light" w:cs="Arial"/>
          <w:szCs w:val="22"/>
          <w:lang w:eastAsia="en-GB"/>
        </w:rPr>
        <w:t xml:space="preserve">This form to be completed and returned to:  Schools’ Music Service, Hexagon Music Centre, Coltman Avenue, BEVERLEY HU17 9LP </w:t>
      </w:r>
      <w:hyperlink r:id="rId7" w:history="1">
        <w:r w:rsidRPr="00794545">
          <w:rPr>
            <w:rFonts w:ascii="Arial Nova Light" w:hAnsi="Arial Nova Light" w:cs="Arial"/>
            <w:color w:val="0000FF"/>
            <w:szCs w:val="22"/>
            <w:u w:val="single"/>
            <w:lang w:eastAsia="en-GB"/>
          </w:rPr>
          <w:t>schools.music@eastriding.gov.uk</w:t>
        </w:r>
      </w:hyperlink>
      <w:bookmarkEnd w:id="0"/>
      <w:bookmarkEnd w:id="2"/>
    </w:p>
    <w:sectPr w:rsidR="002C52BE" w:rsidRPr="00794545" w:rsidSect="00B55C9E">
      <w:headerReference w:type="default" r:id="rId8"/>
      <w:footerReference w:type="default" r:id="rId9"/>
      <w:headerReference w:type="first" r:id="rId10"/>
      <w:footerReference w:type="first" r:id="rId11"/>
      <w:pgSz w:w="11907" w:h="16840" w:code="9"/>
      <w:pgMar w:top="1282"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48887" w14:textId="77777777" w:rsidR="00F77645" w:rsidRDefault="00F77645">
      <w:r>
        <w:separator/>
      </w:r>
    </w:p>
  </w:endnote>
  <w:endnote w:type="continuationSeparator" w:id="0">
    <w:p w14:paraId="4873AD4A" w14:textId="77777777" w:rsidR="00F77645" w:rsidRDefault="00F7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95BE" w14:textId="67A38A08" w:rsidR="0044250B" w:rsidRDefault="0014786A">
    <w:pPr>
      <w:pStyle w:val="Footer"/>
      <w:jc w:val="right"/>
    </w:pPr>
    <w:r>
      <w:rPr>
        <w:noProof/>
        <w:lang w:eastAsia="en-GB"/>
      </w:rPr>
      <w:drawing>
        <wp:anchor distT="0" distB="0" distL="114300" distR="114300" simplePos="0" relativeHeight="251673600" behindDoc="0" locked="0" layoutInCell="1" allowOverlap="1" wp14:anchorId="7AF7980E" wp14:editId="2CD8D90E">
          <wp:simplePos x="0" y="0"/>
          <wp:positionH relativeFrom="page">
            <wp:posOffset>243840</wp:posOffset>
          </wp:positionH>
          <wp:positionV relativeFrom="page">
            <wp:posOffset>10104755</wp:posOffset>
          </wp:positionV>
          <wp:extent cx="7190105" cy="455930"/>
          <wp:effectExtent l="0" t="0" r="0" b="1270"/>
          <wp:wrapNone/>
          <wp:docPr id="1652698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190105" cy="455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2576" behindDoc="0" locked="0" layoutInCell="1" allowOverlap="1" wp14:anchorId="30DF0B28" wp14:editId="1C7C7688">
              <wp:simplePos x="0" y="0"/>
              <wp:positionH relativeFrom="column">
                <wp:posOffset>2286000</wp:posOffset>
              </wp:positionH>
              <wp:positionV relativeFrom="paragraph">
                <wp:posOffset>-534035</wp:posOffset>
              </wp:positionV>
              <wp:extent cx="4170680" cy="460375"/>
              <wp:effectExtent l="0" t="0" r="0" b="0"/>
              <wp:wrapNone/>
              <wp:docPr id="17734099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F0B28" id="_x0000_t202" coordsize="21600,21600" o:spt="202" path="m,l,21600r21600,l21600,xe">
              <v:stroke joinstyle="miter"/>
              <v:path gradientshapeok="t" o:connecttype="rect"/>
            </v:shapetype>
            <v:shape id="Text Box 3" o:spid="_x0000_s1026" type="#_x0000_t202" style="position:absolute;left:0;text-align:left;margin-left:180pt;margin-top:-42.05pt;width:328.4pt;height:3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9eAIAAFY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" filled="f" stroked="f" strokeweight=".5pt">
              <v:textbo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A1E7" w14:textId="77777777" w:rsidR="00B55C9E" w:rsidRDefault="00770701">
    <w:pPr>
      <w:pStyle w:val="Footer"/>
    </w:pPr>
    <w:r>
      <w:rPr>
        <w:noProof/>
        <w:lang w:eastAsia="en-GB"/>
      </w:rPr>
      <w:drawing>
        <wp:anchor distT="0" distB="0" distL="114300" distR="114300" simplePos="0" relativeHeight="251670528" behindDoc="0" locked="0" layoutInCell="1" allowOverlap="1" wp14:anchorId="7F741EE7" wp14:editId="24D2919C">
          <wp:simplePos x="0" y="0"/>
          <wp:positionH relativeFrom="page">
            <wp:posOffset>180975</wp:posOffset>
          </wp:positionH>
          <wp:positionV relativeFrom="page">
            <wp:posOffset>10040400</wp:posOffset>
          </wp:positionV>
          <wp:extent cx="7190105" cy="45655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20033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658">
      <w:rPr>
        <w:noProof/>
        <w:lang w:eastAsia="en-GB"/>
      </w:rPr>
      <mc:AlternateContent>
        <mc:Choice Requires="wps">
          <w:drawing>
            <wp:anchor distT="0" distB="0" distL="114300" distR="114300" simplePos="0" relativeHeight="251666432" behindDoc="0" locked="0" layoutInCell="1" allowOverlap="1" wp14:anchorId="3D28D3BB" wp14:editId="624F8067">
              <wp:simplePos x="0" y="0"/>
              <wp:positionH relativeFrom="column">
                <wp:posOffset>2223136</wp:posOffset>
              </wp:positionH>
              <wp:positionV relativeFrom="paragraph">
                <wp:posOffset>-598805</wp:posOffset>
              </wp:positionV>
              <wp:extent cx="4170680" cy="460375"/>
              <wp:effectExtent l="0" t="0" r="0" b="0"/>
              <wp:wrapNone/>
              <wp:docPr id="6823552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8D3BB" id="_x0000_t202" coordsize="21600,21600" o:spt="202" path="m,l,21600r21600,l21600,xe">
              <v:stroke joinstyle="miter"/>
              <v:path gradientshapeok="t" o:connecttype="rect"/>
            </v:shapetype>
            <v:shape id="_x0000_s1027" type="#_x0000_t202" style="position:absolute;left:0;text-align:left;margin-left:175.05pt;margin-top:-47.15pt;width:328.4pt;height:3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pQfAIAAF0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" filled="f" stroked="f" strokeweight=".5pt">
              <v:textbo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r w:rsidR="00FF5773">
      <w:rPr>
        <w:noProof/>
        <w:lang w:eastAsia="en-GB"/>
      </w:rPr>
      <mc:AlternateContent>
        <mc:Choice Requires="wps">
          <w:drawing>
            <wp:anchor distT="0" distB="0" distL="114300" distR="114300" simplePos="0" relativeHeight="251668480" behindDoc="0" locked="0" layoutInCell="1" allowOverlap="1" wp14:anchorId="1EFDD699" wp14:editId="0B1E63A2">
              <wp:simplePos x="0" y="0"/>
              <wp:positionH relativeFrom="column">
                <wp:posOffset>3208020</wp:posOffset>
              </wp:positionH>
              <wp:positionV relativeFrom="paragraph">
                <wp:posOffset>9509760</wp:posOffset>
              </wp:positionV>
              <wp:extent cx="4088765" cy="5245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524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DD699" id="Text Box 2" o:spid="_x0000_s1028" type="#_x0000_t202" style="position:absolute;left:0;text-align:left;margin-left:252.6pt;margin-top:748.8pt;width:321.95pt;height:4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" filled="f" stroked="f" strokeweight=".5pt">
              <v:textbo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8EDC" w14:textId="77777777" w:rsidR="00F77645" w:rsidRDefault="00F77645">
      <w:r>
        <w:separator/>
      </w:r>
    </w:p>
  </w:footnote>
  <w:footnote w:type="continuationSeparator" w:id="0">
    <w:p w14:paraId="32BF5554" w14:textId="77777777" w:rsidR="00F77645" w:rsidRDefault="00F77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7329" w14:textId="5E9AA913" w:rsidR="00770701" w:rsidRDefault="00E318E0">
    <w:pPr>
      <w:pStyle w:val="Header"/>
    </w:pPr>
    <w:r>
      <w:rPr>
        <w:bCs/>
        <w:noProof/>
        <w:sz w:val="18"/>
        <w:lang w:eastAsia="en-GB"/>
      </w:rPr>
      <w:drawing>
        <wp:inline distT="0" distB="0" distL="0" distR="0" wp14:anchorId="6E553509" wp14:editId="55E09321">
          <wp:extent cx="2747895" cy="478800"/>
          <wp:effectExtent l="0" t="0" r="0" b="0"/>
          <wp:docPr id="15112268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0BCC" w14:textId="77777777" w:rsidR="00572DED" w:rsidRDefault="00572DED">
    <w:pPr>
      <w:pStyle w:val="Header"/>
    </w:pPr>
    <w:r>
      <w:rPr>
        <w:bCs/>
        <w:noProof/>
        <w:sz w:val="18"/>
        <w:lang w:eastAsia="en-GB"/>
      </w:rPr>
      <w:drawing>
        <wp:inline distT="0" distB="0" distL="0" distR="0" wp14:anchorId="3E218381" wp14:editId="26BEC40E">
          <wp:extent cx="2747895" cy="47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EC"/>
    <w:rsid w:val="00001F8F"/>
    <w:rsid w:val="000072DD"/>
    <w:rsid w:val="00017B75"/>
    <w:rsid w:val="000608A2"/>
    <w:rsid w:val="000B57EA"/>
    <w:rsid w:val="000D382D"/>
    <w:rsid w:val="000E2593"/>
    <w:rsid w:val="0012256C"/>
    <w:rsid w:val="00136632"/>
    <w:rsid w:val="0014786A"/>
    <w:rsid w:val="001623CE"/>
    <w:rsid w:val="00164B8C"/>
    <w:rsid w:val="00167A0A"/>
    <w:rsid w:val="00172AF0"/>
    <w:rsid w:val="00181595"/>
    <w:rsid w:val="00193D2E"/>
    <w:rsid w:val="001C2C88"/>
    <w:rsid w:val="001C4177"/>
    <w:rsid w:val="001C6F4D"/>
    <w:rsid w:val="001E10DB"/>
    <w:rsid w:val="002012EC"/>
    <w:rsid w:val="00222796"/>
    <w:rsid w:val="002249B3"/>
    <w:rsid w:val="002337D7"/>
    <w:rsid w:val="00243C32"/>
    <w:rsid w:val="00260219"/>
    <w:rsid w:val="002723A4"/>
    <w:rsid w:val="002928E2"/>
    <w:rsid w:val="002972BE"/>
    <w:rsid w:val="002A6AA9"/>
    <w:rsid w:val="002C52BE"/>
    <w:rsid w:val="002E258D"/>
    <w:rsid w:val="002E359A"/>
    <w:rsid w:val="002E37A7"/>
    <w:rsid w:val="002E639D"/>
    <w:rsid w:val="002E7311"/>
    <w:rsid w:val="002F590E"/>
    <w:rsid w:val="003105B1"/>
    <w:rsid w:val="00326542"/>
    <w:rsid w:val="0033315E"/>
    <w:rsid w:val="0033374F"/>
    <w:rsid w:val="003341E0"/>
    <w:rsid w:val="00336CD5"/>
    <w:rsid w:val="00347BE7"/>
    <w:rsid w:val="00355E83"/>
    <w:rsid w:val="003565A4"/>
    <w:rsid w:val="00372E5A"/>
    <w:rsid w:val="00395205"/>
    <w:rsid w:val="003970CE"/>
    <w:rsid w:val="00397BA8"/>
    <w:rsid w:val="003C6CF9"/>
    <w:rsid w:val="003C744F"/>
    <w:rsid w:val="003C7AA5"/>
    <w:rsid w:val="003D1604"/>
    <w:rsid w:val="003D52A0"/>
    <w:rsid w:val="0044250B"/>
    <w:rsid w:val="004503CC"/>
    <w:rsid w:val="0046229C"/>
    <w:rsid w:val="004637C0"/>
    <w:rsid w:val="00464FDA"/>
    <w:rsid w:val="00476504"/>
    <w:rsid w:val="004A6368"/>
    <w:rsid w:val="004C0FE4"/>
    <w:rsid w:val="004C15DB"/>
    <w:rsid w:val="004C2B80"/>
    <w:rsid w:val="004C2BB8"/>
    <w:rsid w:val="00527A80"/>
    <w:rsid w:val="005437DD"/>
    <w:rsid w:val="0055006D"/>
    <w:rsid w:val="00550FE8"/>
    <w:rsid w:val="00562891"/>
    <w:rsid w:val="00563C1C"/>
    <w:rsid w:val="00572DED"/>
    <w:rsid w:val="00576E24"/>
    <w:rsid w:val="005805C7"/>
    <w:rsid w:val="0058353B"/>
    <w:rsid w:val="0059003C"/>
    <w:rsid w:val="005949C1"/>
    <w:rsid w:val="005E053B"/>
    <w:rsid w:val="006003BD"/>
    <w:rsid w:val="00601774"/>
    <w:rsid w:val="006246AD"/>
    <w:rsid w:val="00630445"/>
    <w:rsid w:val="00631A0E"/>
    <w:rsid w:val="00636668"/>
    <w:rsid w:val="00637608"/>
    <w:rsid w:val="00650A79"/>
    <w:rsid w:val="00655B79"/>
    <w:rsid w:val="00667076"/>
    <w:rsid w:val="00675015"/>
    <w:rsid w:val="006827E8"/>
    <w:rsid w:val="00686FE8"/>
    <w:rsid w:val="006A29A0"/>
    <w:rsid w:val="006A68D8"/>
    <w:rsid w:val="006D123A"/>
    <w:rsid w:val="006D56DC"/>
    <w:rsid w:val="006E12CC"/>
    <w:rsid w:val="006E43DE"/>
    <w:rsid w:val="00715CEB"/>
    <w:rsid w:val="007311E7"/>
    <w:rsid w:val="00735F74"/>
    <w:rsid w:val="007364FB"/>
    <w:rsid w:val="00742341"/>
    <w:rsid w:val="00743B86"/>
    <w:rsid w:val="00770701"/>
    <w:rsid w:val="00790FE2"/>
    <w:rsid w:val="00794545"/>
    <w:rsid w:val="007A03F8"/>
    <w:rsid w:val="007A3ECB"/>
    <w:rsid w:val="007B29DB"/>
    <w:rsid w:val="007C24A0"/>
    <w:rsid w:val="007D4E8C"/>
    <w:rsid w:val="007D6658"/>
    <w:rsid w:val="007E604C"/>
    <w:rsid w:val="007F6653"/>
    <w:rsid w:val="007F7A27"/>
    <w:rsid w:val="008028CD"/>
    <w:rsid w:val="008036F0"/>
    <w:rsid w:val="0080510A"/>
    <w:rsid w:val="00817219"/>
    <w:rsid w:val="008226D7"/>
    <w:rsid w:val="0084793F"/>
    <w:rsid w:val="00853ADD"/>
    <w:rsid w:val="008569CA"/>
    <w:rsid w:val="00885A62"/>
    <w:rsid w:val="008934A4"/>
    <w:rsid w:val="0089729D"/>
    <w:rsid w:val="008B2244"/>
    <w:rsid w:val="008B257D"/>
    <w:rsid w:val="008C0D69"/>
    <w:rsid w:val="008C4309"/>
    <w:rsid w:val="008E30EC"/>
    <w:rsid w:val="00901ECC"/>
    <w:rsid w:val="00904EBB"/>
    <w:rsid w:val="00911D9F"/>
    <w:rsid w:val="009571EF"/>
    <w:rsid w:val="00967F98"/>
    <w:rsid w:val="009C409C"/>
    <w:rsid w:val="009C7C68"/>
    <w:rsid w:val="009E08EC"/>
    <w:rsid w:val="009E24A9"/>
    <w:rsid w:val="009E366A"/>
    <w:rsid w:val="009F488B"/>
    <w:rsid w:val="00A13991"/>
    <w:rsid w:val="00A172C3"/>
    <w:rsid w:val="00A30B0A"/>
    <w:rsid w:val="00A3693E"/>
    <w:rsid w:val="00A5039C"/>
    <w:rsid w:val="00A56A3C"/>
    <w:rsid w:val="00A630EF"/>
    <w:rsid w:val="00A64849"/>
    <w:rsid w:val="00A73A67"/>
    <w:rsid w:val="00A92123"/>
    <w:rsid w:val="00AA016E"/>
    <w:rsid w:val="00AA661D"/>
    <w:rsid w:val="00AB6280"/>
    <w:rsid w:val="00AB7ED6"/>
    <w:rsid w:val="00AC044C"/>
    <w:rsid w:val="00AE06BC"/>
    <w:rsid w:val="00AE7472"/>
    <w:rsid w:val="00AF3D9A"/>
    <w:rsid w:val="00B027EB"/>
    <w:rsid w:val="00B1067B"/>
    <w:rsid w:val="00B114BE"/>
    <w:rsid w:val="00B20A18"/>
    <w:rsid w:val="00B31568"/>
    <w:rsid w:val="00B33EC5"/>
    <w:rsid w:val="00B4061F"/>
    <w:rsid w:val="00B55C9E"/>
    <w:rsid w:val="00B60ED8"/>
    <w:rsid w:val="00B613DC"/>
    <w:rsid w:val="00B63467"/>
    <w:rsid w:val="00B65077"/>
    <w:rsid w:val="00B762CF"/>
    <w:rsid w:val="00B957DD"/>
    <w:rsid w:val="00BA2FC7"/>
    <w:rsid w:val="00BA4237"/>
    <w:rsid w:val="00BA5E61"/>
    <w:rsid w:val="00BA623E"/>
    <w:rsid w:val="00BA6904"/>
    <w:rsid w:val="00BB7730"/>
    <w:rsid w:val="00BD7F36"/>
    <w:rsid w:val="00C02A45"/>
    <w:rsid w:val="00C12B18"/>
    <w:rsid w:val="00C508DE"/>
    <w:rsid w:val="00C5404A"/>
    <w:rsid w:val="00C83776"/>
    <w:rsid w:val="00C837F8"/>
    <w:rsid w:val="00C843A5"/>
    <w:rsid w:val="00CA3D0C"/>
    <w:rsid w:val="00CB53EC"/>
    <w:rsid w:val="00CC0D29"/>
    <w:rsid w:val="00CC591D"/>
    <w:rsid w:val="00CC682A"/>
    <w:rsid w:val="00CD4F53"/>
    <w:rsid w:val="00CD5277"/>
    <w:rsid w:val="00CE4D97"/>
    <w:rsid w:val="00CE642D"/>
    <w:rsid w:val="00CF7DE7"/>
    <w:rsid w:val="00D214C7"/>
    <w:rsid w:val="00D22636"/>
    <w:rsid w:val="00D453F7"/>
    <w:rsid w:val="00D45B32"/>
    <w:rsid w:val="00D5048F"/>
    <w:rsid w:val="00D60F9E"/>
    <w:rsid w:val="00D6361E"/>
    <w:rsid w:val="00D67A99"/>
    <w:rsid w:val="00D708AA"/>
    <w:rsid w:val="00D8725A"/>
    <w:rsid w:val="00D932AE"/>
    <w:rsid w:val="00D97988"/>
    <w:rsid w:val="00DB0968"/>
    <w:rsid w:val="00DC3BB3"/>
    <w:rsid w:val="00DC3CC1"/>
    <w:rsid w:val="00DE2344"/>
    <w:rsid w:val="00DE251B"/>
    <w:rsid w:val="00DE72F1"/>
    <w:rsid w:val="00DF254A"/>
    <w:rsid w:val="00E0069F"/>
    <w:rsid w:val="00E02DA3"/>
    <w:rsid w:val="00E05B8B"/>
    <w:rsid w:val="00E217E3"/>
    <w:rsid w:val="00E318E0"/>
    <w:rsid w:val="00E32AE6"/>
    <w:rsid w:val="00E40E36"/>
    <w:rsid w:val="00E43A9E"/>
    <w:rsid w:val="00E57FA7"/>
    <w:rsid w:val="00E63721"/>
    <w:rsid w:val="00E804BE"/>
    <w:rsid w:val="00E911A9"/>
    <w:rsid w:val="00E91218"/>
    <w:rsid w:val="00EA6D0A"/>
    <w:rsid w:val="00ED7EAF"/>
    <w:rsid w:val="00F00A1A"/>
    <w:rsid w:val="00F2345F"/>
    <w:rsid w:val="00F42A25"/>
    <w:rsid w:val="00F76705"/>
    <w:rsid w:val="00F77645"/>
    <w:rsid w:val="00FC7AFF"/>
    <w:rsid w:val="00FD0FA2"/>
    <w:rsid w:val="00FD6022"/>
    <w:rsid w:val="00FE460F"/>
    <w:rsid w:val="00FF4D05"/>
    <w:rsid w:val="00FF5773"/>
    <w:rsid w:val="00FF6D94"/>
    <w:rsid w:val="00FF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A2FC"/>
  <w15:docId w15:val="{634C64FA-73F5-477F-9132-FFF369B0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7D7"/>
    <w:pPr>
      <w:spacing w:before="120"/>
      <w:jc w:val="center"/>
    </w:pPr>
    <w:rPr>
      <w:rFonts w:ascii="Arial Nova" w:hAnsi="Arial Nova"/>
      <w:sz w:val="22"/>
      <w:lang w:eastAsia="en-US"/>
    </w:rPr>
  </w:style>
  <w:style w:type="paragraph" w:styleId="Heading1">
    <w:name w:val="heading 1"/>
    <w:basedOn w:val="Normal"/>
    <w:next w:val="Normal"/>
    <w:qFormat/>
    <w:rsid w:val="00172AF0"/>
    <w:pPr>
      <w:keepNext/>
      <w:outlineLvl w:val="0"/>
    </w:pPr>
    <w:rPr>
      <w:b/>
      <w:sz w:val="18"/>
    </w:rPr>
  </w:style>
  <w:style w:type="paragraph" w:styleId="Heading2">
    <w:name w:val="heading 2"/>
    <w:basedOn w:val="Normal"/>
    <w:next w:val="Normal"/>
    <w:qFormat/>
    <w:rsid w:val="00172AF0"/>
    <w:pPr>
      <w:keepNext/>
      <w:outlineLvl w:val="1"/>
    </w:pPr>
    <w:rPr>
      <w:b/>
    </w:rPr>
  </w:style>
  <w:style w:type="paragraph" w:styleId="Heading3">
    <w:name w:val="heading 3"/>
    <w:basedOn w:val="Normal"/>
    <w:next w:val="Normal"/>
    <w:qFormat/>
    <w:rsid w:val="00172AF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AF0"/>
    <w:pPr>
      <w:tabs>
        <w:tab w:val="center" w:pos="4153"/>
        <w:tab w:val="right" w:pos="8306"/>
      </w:tabs>
    </w:pPr>
  </w:style>
  <w:style w:type="paragraph" w:styleId="Footer">
    <w:name w:val="footer"/>
    <w:basedOn w:val="Normal"/>
    <w:rsid w:val="00172AF0"/>
    <w:pPr>
      <w:tabs>
        <w:tab w:val="center" w:pos="4153"/>
        <w:tab w:val="right" w:pos="8306"/>
      </w:tabs>
    </w:pPr>
  </w:style>
  <w:style w:type="paragraph" w:styleId="Caption">
    <w:name w:val="caption"/>
    <w:basedOn w:val="Normal"/>
    <w:next w:val="Normal"/>
    <w:qFormat/>
    <w:rsid w:val="00172AF0"/>
    <w:rPr>
      <w:b/>
      <w:sz w:val="18"/>
    </w:rPr>
  </w:style>
  <w:style w:type="character" w:styleId="Hyperlink">
    <w:name w:val="Hyperlink"/>
    <w:rsid w:val="00172AF0"/>
    <w:rPr>
      <w:color w:val="0000FF"/>
      <w:u w:val="single"/>
    </w:rPr>
  </w:style>
  <w:style w:type="character" w:styleId="FollowedHyperlink">
    <w:name w:val="FollowedHyperlink"/>
    <w:rsid w:val="00172AF0"/>
    <w:rPr>
      <w:color w:val="800080"/>
      <w:u w:val="single"/>
    </w:rPr>
  </w:style>
  <w:style w:type="paragraph" w:styleId="BalloonText">
    <w:name w:val="Balloon Text"/>
    <w:basedOn w:val="Normal"/>
    <w:link w:val="BalloonTextChar"/>
    <w:rsid w:val="00CE642D"/>
    <w:pPr>
      <w:spacing w:before="0"/>
    </w:pPr>
    <w:rPr>
      <w:rFonts w:ascii="Tahoma" w:hAnsi="Tahoma" w:cs="Tahoma"/>
      <w:sz w:val="16"/>
      <w:szCs w:val="16"/>
    </w:rPr>
  </w:style>
  <w:style w:type="character" w:customStyle="1" w:styleId="BalloonTextChar">
    <w:name w:val="Balloon Text Char"/>
    <w:basedOn w:val="DefaultParagraphFont"/>
    <w:link w:val="BalloonText"/>
    <w:rsid w:val="00CE642D"/>
    <w:rPr>
      <w:rFonts w:ascii="Tahoma" w:hAnsi="Tahoma" w:cs="Tahoma"/>
      <w:sz w:val="16"/>
      <w:szCs w:val="16"/>
      <w:lang w:eastAsia="en-US"/>
    </w:rPr>
  </w:style>
  <w:style w:type="character" w:styleId="PlaceholderText">
    <w:name w:val="Placeholder Text"/>
    <w:basedOn w:val="DefaultParagraphFont"/>
    <w:uiPriority w:val="99"/>
    <w:semiHidden/>
    <w:rsid w:val="006D123A"/>
    <w:rPr>
      <w:color w:val="808080"/>
    </w:rPr>
  </w:style>
  <w:style w:type="character" w:customStyle="1" w:styleId="UnresolvedMention1">
    <w:name w:val="Unresolved Mention1"/>
    <w:basedOn w:val="DefaultParagraphFont"/>
    <w:uiPriority w:val="99"/>
    <w:semiHidden/>
    <w:unhideWhenUsed/>
    <w:rsid w:val="002928E2"/>
    <w:rPr>
      <w:color w:val="605E5C"/>
      <w:shd w:val="clear" w:color="auto" w:fill="E1DFDD"/>
    </w:rPr>
  </w:style>
  <w:style w:type="table" w:styleId="TableGrid">
    <w:name w:val="Table Grid"/>
    <w:basedOn w:val="TableNormal"/>
    <w:rsid w:val="00B33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21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415120">
      <w:bodyDiv w:val="1"/>
      <w:marLeft w:val="0"/>
      <w:marRight w:val="0"/>
      <w:marTop w:val="0"/>
      <w:marBottom w:val="0"/>
      <w:divBdr>
        <w:top w:val="none" w:sz="0" w:space="0" w:color="auto"/>
        <w:left w:val="none" w:sz="0" w:space="0" w:color="auto"/>
        <w:bottom w:val="none" w:sz="0" w:space="0" w:color="auto"/>
        <w:right w:val="none" w:sz="0" w:space="0" w:color="auto"/>
      </w:divBdr>
    </w:div>
    <w:div w:id="1878424593">
      <w:bodyDiv w:val="1"/>
      <w:marLeft w:val="0"/>
      <w:marRight w:val="0"/>
      <w:marTop w:val="0"/>
      <w:marBottom w:val="0"/>
      <w:divBdr>
        <w:top w:val="none" w:sz="0" w:space="0" w:color="auto"/>
        <w:left w:val="none" w:sz="0" w:space="0" w:color="auto"/>
        <w:bottom w:val="none" w:sz="0" w:space="0" w:color="auto"/>
        <w:right w:val="none" w:sz="0" w:space="0" w:color="auto"/>
      </w:divBdr>
    </w:div>
    <w:div w:id="1942369857">
      <w:bodyDiv w:val="1"/>
      <w:marLeft w:val="0"/>
      <w:marRight w:val="0"/>
      <w:marTop w:val="0"/>
      <w:marBottom w:val="0"/>
      <w:divBdr>
        <w:top w:val="none" w:sz="0" w:space="0" w:color="auto"/>
        <w:left w:val="none" w:sz="0" w:space="0" w:color="auto"/>
        <w:bottom w:val="none" w:sz="0" w:space="0" w:color="auto"/>
        <w:right w:val="none" w:sz="0" w:space="0" w:color="auto"/>
      </w:divBdr>
    </w:div>
    <w:div w:id="214665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mailto:schools.music@eastriding.gov.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hools.music@eastriding.gov.uk"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lington\Downloads\Let_CYPEduc_Arial%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6BB9EDA4241B4888240DBC1886484"/>
        <w:category>
          <w:name w:val="General"/>
          <w:gallery w:val="placeholder"/>
        </w:category>
        <w:types>
          <w:type w:val="bbPlcHdr"/>
        </w:types>
        <w:behaviors>
          <w:behavior w:val="content"/>
        </w:behaviors>
        <w:guid w:val="{105F9F83-DAF8-45E4-A1B3-910570B810FD}"/>
      </w:docPartPr>
      <w:docPartBody>
        <w:p w:rsidR="000B5211" w:rsidRDefault="000B5211">
          <w:pPr>
            <w:pStyle w:val="1176BB9EDA4241B4888240DBC1886484"/>
          </w:pPr>
          <w:r w:rsidRPr="00503B99">
            <w:rPr>
              <w:rStyle w:val="PlaceholderText"/>
            </w:rPr>
            <w:t>Click or tap here to enter text.</w:t>
          </w:r>
        </w:p>
      </w:docPartBody>
    </w:docPart>
    <w:docPart>
      <w:docPartPr>
        <w:name w:val="8613C452CBFA4B9A895730AB87A189B0"/>
        <w:category>
          <w:name w:val="General"/>
          <w:gallery w:val="placeholder"/>
        </w:category>
        <w:types>
          <w:type w:val="bbPlcHdr"/>
        </w:types>
        <w:behaviors>
          <w:behavior w:val="content"/>
        </w:behaviors>
        <w:guid w:val="{0C2A87C8-10BF-41A1-8DBB-AC937332BC9D}"/>
      </w:docPartPr>
      <w:docPartBody>
        <w:p w:rsidR="000B5211" w:rsidRDefault="000B5211">
          <w:pPr>
            <w:pStyle w:val="8613C452CBFA4B9A895730AB87A189B0"/>
          </w:pPr>
          <w:r w:rsidRPr="00F67E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11"/>
    <w:rsid w:val="000608A2"/>
    <w:rsid w:val="000B5211"/>
    <w:rsid w:val="001C6F4D"/>
    <w:rsid w:val="002249B3"/>
    <w:rsid w:val="00260219"/>
    <w:rsid w:val="007C24A0"/>
    <w:rsid w:val="008226D7"/>
    <w:rsid w:val="00A92123"/>
    <w:rsid w:val="00AA561D"/>
    <w:rsid w:val="00AA661D"/>
    <w:rsid w:val="00B20A18"/>
    <w:rsid w:val="00B762CF"/>
    <w:rsid w:val="00E05B8B"/>
    <w:rsid w:val="00E25C57"/>
    <w:rsid w:val="00EA6D0A"/>
    <w:rsid w:val="00FE4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57"/>
    <w:rPr>
      <w:color w:val="808080"/>
    </w:rPr>
  </w:style>
  <w:style w:type="paragraph" w:customStyle="1" w:styleId="1176BB9EDA4241B4888240DBC1886484">
    <w:name w:val="1176BB9EDA4241B4888240DBC1886484"/>
  </w:style>
  <w:style w:type="paragraph" w:customStyle="1" w:styleId="8613C452CBFA4B9A895730AB87A189B0">
    <w:name w:val="8613C452CBFA4B9A895730AB87A18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Let_CYPEduc_Arial (6)</Template>
  <TotalTime>4</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ERYC</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Millington</dc:creator>
  <cp:lastModifiedBy>Sally Millington</cp:lastModifiedBy>
  <cp:revision>5</cp:revision>
  <cp:lastPrinted>2017-02-08T09:44:00Z</cp:lastPrinted>
  <dcterms:created xsi:type="dcterms:W3CDTF">2025-11-09T12:48:00Z</dcterms:created>
  <dcterms:modified xsi:type="dcterms:W3CDTF">2026-05-14T12:53:00Z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2022-04-28T08:16:45Z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8c427257-8dd6-44af-8586-790293d50a1f</vt:lpwstr>
  </property>
  <property fmtid="{D5CDD505-2E9C-101B-9397-08002B2CF9AE}" pid="8" name="MSIP_Label_2a4828c0-bf9e-487a-a999-4cc0afddd2a0_ContentBits">
    <vt:lpwstr>0</vt:lpwstr>
  </property>
</Properties>
</file>